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EB095" w14:textId="77777777" w:rsidR="001E1271" w:rsidRPr="00BB24CF" w:rsidRDefault="001E1271" w:rsidP="00C45D40">
      <w:pPr>
        <w:spacing w:after="0" w:line="240" w:lineRule="auto"/>
        <w:rPr>
          <w:rFonts w:ascii="Microsoft Sans Serif" w:hAnsi="Microsoft Sans Serif" w:cs="Microsoft Sans Serif"/>
          <w:sz w:val="30"/>
          <w:szCs w:val="30"/>
        </w:rPr>
      </w:pPr>
      <w:bookmarkStart w:id="0" w:name="_GoBack"/>
      <w:bookmarkEnd w:id="0"/>
    </w:p>
    <w:tbl>
      <w:tblPr>
        <w:tblStyle w:val="Tablaconcuadrcula"/>
        <w:tblpPr w:leftFromText="141" w:rightFromText="141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1"/>
        <w:gridCol w:w="2207"/>
        <w:gridCol w:w="1686"/>
        <w:gridCol w:w="695"/>
        <w:gridCol w:w="1123"/>
        <w:gridCol w:w="1540"/>
        <w:gridCol w:w="224"/>
      </w:tblGrid>
      <w:tr w:rsidR="000B6667" w:rsidRPr="00BB24CF" w14:paraId="69E6B650" w14:textId="77777777" w:rsidTr="0084763D">
        <w:tc>
          <w:tcPr>
            <w:tcW w:w="3401" w:type="pct"/>
            <w:gridSpan w:val="4"/>
            <w:vAlign w:val="bottom"/>
          </w:tcPr>
          <w:p w14:paraId="02FD1BD3" w14:textId="16EA685B" w:rsidR="00C9238F" w:rsidRPr="00BB24CF" w:rsidRDefault="001E1271" w:rsidP="00C45D40">
            <w:pPr>
              <w:spacing w:before="240"/>
              <w:jc w:val="right"/>
              <w:rPr>
                <w:rFonts w:ascii="Microsoft Sans Serif" w:hAnsi="Microsoft Sans Serif" w:cs="Microsoft Sans Serif"/>
                <w:sz w:val="30"/>
                <w:szCs w:val="30"/>
              </w:rPr>
            </w:pPr>
            <w:r w:rsidRPr="00BB24CF">
              <w:rPr>
                <w:rFonts w:ascii="Microsoft Sans Serif" w:hAnsi="Microsoft Sans Serif" w:cs="Microsoft Sans Serif"/>
                <w:sz w:val="30"/>
                <w:szCs w:val="30"/>
              </w:rPr>
              <w:t>Fecha</w:t>
            </w:r>
          </w:p>
        </w:tc>
        <w:tc>
          <w:tcPr>
            <w:tcW w:w="1599" w:type="pct"/>
            <w:gridSpan w:val="3"/>
            <w:tcBorders>
              <w:bottom w:val="single" w:sz="4" w:space="0" w:color="auto"/>
            </w:tcBorders>
            <w:vAlign w:val="bottom"/>
          </w:tcPr>
          <w:p w14:paraId="4321271F" w14:textId="77777777" w:rsidR="00C9238F" w:rsidRPr="00BB24CF" w:rsidRDefault="00C9238F" w:rsidP="00C45D40">
            <w:pPr>
              <w:spacing w:before="240"/>
              <w:jc w:val="right"/>
              <w:rPr>
                <w:rFonts w:ascii="Microsoft Sans Serif" w:hAnsi="Microsoft Sans Serif" w:cs="Microsoft Sans Serif"/>
                <w:sz w:val="30"/>
                <w:szCs w:val="30"/>
              </w:rPr>
            </w:pPr>
          </w:p>
        </w:tc>
      </w:tr>
      <w:tr w:rsidR="00EC1538" w:rsidRPr="00BB24CF" w14:paraId="4BEE021B" w14:textId="77777777" w:rsidTr="0084763D">
        <w:tc>
          <w:tcPr>
            <w:tcW w:w="2082" w:type="pct"/>
            <w:gridSpan w:val="2"/>
            <w:vAlign w:val="bottom"/>
          </w:tcPr>
          <w:p w14:paraId="37178469" w14:textId="1CF60BB6" w:rsidR="001E1271" w:rsidRPr="00BB24CF" w:rsidRDefault="001E1271" w:rsidP="00C45D40">
            <w:pPr>
              <w:spacing w:before="240"/>
              <w:rPr>
                <w:rFonts w:ascii="Microsoft Sans Serif" w:hAnsi="Microsoft Sans Serif" w:cs="Microsoft Sans Serif"/>
                <w:sz w:val="30"/>
                <w:szCs w:val="30"/>
              </w:rPr>
            </w:pPr>
            <w:r w:rsidRPr="00BB24CF">
              <w:rPr>
                <w:rFonts w:ascii="Microsoft Sans Serif" w:hAnsi="Microsoft Sans Serif" w:cs="Microsoft Sans Serif"/>
                <w:sz w:val="30"/>
                <w:szCs w:val="30"/>
              </w:rPr>
              <w:t>Nombre completo</w:t>
            </w:r>
          </w:p>
        </w:tc>
        <w:tc>
          <w:tcPr>
            <w:tcW w:w="2918" w:type="pct"/>
            <w:gridSpan w:val="5"/>
            <w:tcBorders>
              <w:bottom w:val="single" w:sz="4" w:space="0" w:color="auto"/>
            </w:tcBorders>
            <w:vAlign w:val="bottom"/>
          </w:tcPr>
          <w:p w14:paraId="1C3F856A" w14:textId="77777777" w:rsidR="001E1271" w:rsidRPr="00BB24CF" w:rsidRDefault="001E1271" w:rsidP="00C45D40">
            <w:pPr>
              <w:spacing w:before="240"/>
              <w:rPr>
                <w:rFonts w:ascii="Microsoft Sans Serif" w:hAnsi="Microsoft Sans Serif" w:cs="Microsoft Sans Serif"/>
                <w:sz w:val="30"/>
                <w:szCs w:val="30"/>
              </w:rPr>
            </w:pPr>
          </w:p>
        </w:tc>
      </w:tr>
      <w:tr w:rsidR="00EC1538" w:rsidRPr="00BB24CF" w14:paraId="12762E06" w14:textId="77777777" w:rsidTr="0084763D">
        <w:sdt>
          <w:sdtPr>
            <w:rPr>
              <w:rFonts w:ascii="Microsoft Sans Serif" w:hAnsi="Microsoft Sans Serif" w:cs="Microsoft Sans Serif"/>
              <w:sz w:val="30"/>
              <w:szCs w:val="30"/>
            </w:rPr>
            <w:id w:val="572943512"/>
            <w:placeholder>
              <w:docPart w:val="1C116E04FE3743C199FBA1BD08D394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82" w:type="pct"/>
                <w:gridSpan w:val="2"/>
                <w:vAlign w:val="bottom"/>
              </w:tcPr>
              <w:p w14:paraId="5142F378" w14:textId="77777777" w:rsidR="00C9238F" w:rsidRPr="00BB24CF" w:rsidRDefault="00C96307" w:rsidP="00C45D40">
                <w:pPr>
                  <w:spacing w:before="240"/>
                  <w:rPr>
                    <w:rFonts w:ascii="Microsoft Sans Serif" w:hAnsi="Microsoft Sans Serif" w:cs="Microsoft Sans Serif"/>
                    <w:sz w:val="30"/>
                    <w:szCs w:val="30"/>
                  </w:rPr>
                </w:pPr>
                <w:r w:rsidRPr="00BB24CF">
                  <w:rPr>
                    <w:rFonts w:ascii="Microsoft Sans Serif" w:hAnsi="Microsoft Sans Serif" w:cs="Microsoft Sans Serif"/>
                    <w:sz w:val="30"/>
                    <w:szCs w:val="30"/>
                    <w:lang w:bidi="es-ES"/>
                  </w:rPr>
                  <w:t>Dirección</w:t>
                </w:r>
              </w:p>
            </w:tc>
          </w:sdtContent>
        </w:sdt>
        <w:tc>
          <w:tcPr>
            <w:tcW w:w="2918" w:type="pct"/>
            <w:gridSpan w:val="5"/>
            <w:tcBorders>
              <w:bottom w:val="single" w:sz="4" w:space="0" w:color="auto"/>
            </w:tcBorders>
            <w:vAlign w:val="bottom"/>
          </w:tcPr>
          <w:p w14:paraId="108326DA" w14:textId="77777777" w:rsidR="00C9238F" w:rsidRPr="00BB24CF" w:rsidRDefault="00C9238F" w:rsidP="00C45D40">
            <w:pPr>
              <w:spacing w:before="240"/>
              <w:rPr>
                <w:rFonts w:ascii="Microsoft Sans Serif" w:hAnsi="Microsoft Sans Serif" w:cs="Microsoft Sans Serif"/>
                <w:sz w:val="30"/>
                <w:szCs w:val="30"/>
              </w:rPr>
            </w:pPr>
          </w:p>
        </w:tc>
      </w:tr>
      <w:tr w:rsidR="00EC1538" w:rsidRPr="00BB24CF" w14:paraId="22841E9D" w14:textId="77777777" w:rsidTr="0084763D">
        <w:tc>
          <w:tcPr>
            <w:tcW w:w="2082" w:type="pct"/>
            <w:gridSpan w:val="2"/>
            <w:vAlign w:val="bottom"/>
          </w:tcPr>
          <w:p w14:paraId="5AD051D4" w14:textId="27ED7553" w:rsidR="00C9238F" w:rsidRPr="00BB24CF" w:rsidRDefault="00C45D40" w:rsidP="00C45D40">
            <w:pPr>
              <w:spacing w:before="240"/>
              <w:rPr>
                <w:rFonts w:ascii="Microsoft Sans Serif" w:hAnsi="Microsoft Sans Serif" w:cs="Microsoft Sans Serif"/>
                <w:sz w:val="30"/>
                <w:szCs w:val="30"/>
              </w:rPr>
            </w:pPr>
            <w:r>
              <w:rPr>
                <w:rFonts w:ascii="Microsoft Sans Serif" w:hAnsi="Microsoft Sans Serif" w:cs="Microsoft Sans Serif"/>
                <w:sz w:val="30"/>
                <w:szCs w:val="30"/>
              </w:rPr>
              <w:t>Ciudad, Estado, CP.</w:t>
            </w:r>
          </w:p>
        </w:tc>
        <w:tc>
          <w:tcPr>
            <w:tcW w:w="2918" w:type="pct"/>
            <w:gridSpan w:val="5"/>
            <w:tcBorders>
              <w:bottom w:val="single" w:sz="4" w:space="0" w:color="auto"/>
            </w:tcBorders>
            <w:vAlign w:val="bottom"/>
          </w:tcPr>
          <w:p w14:paraId="04E00DF5" w14:textId="77777777" w:rsidR="00C9238F" w:rsidRPr="00BB24CF" w:rsidRDefault="00C9238F" w:rsidP="00C45D40">
            <w:pPr>
              <w:spacing w:before="240"/>
              <w:rPr>
                <w:rFonts w:ascii="Microsoft Sans Serif" w:hAnsi="Microsoft Sans Serif" w:cs="Microsoft Sans Serif"/>
                <w:sz w:val="30"/>
                <w:szCs w:val="30"/>
              </w:rPr>
            </w:pPr>
          </w:p>
        </w:tc>
      </w:tr>
      <w:tr w:rsidR="000B6667" w:rsidRPr="00BB24CF" w14:paraId="526224F5" w14:textId="77777777" w:rsidTr="0084763D">
        <w:sdt>
          <w:sdtPr>
            <w:rPr>
              <w:rFonts w:ascii="Microsoft Sans Serif" w:hAnsi="Microsoft Sans Serif" w:cs="Microsoft Sans Serif"/>
              <w:sz w:val="30"/>
              <w:szCs w:val="30"/>
            </w:rPr>
            <w:id w:val="83577009"/>
            <w:placeholder>
              <w:docPart w:val="02CC2315574D43C5A1266CBB2D05DD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82" w:type="pct"/>
                <w:gridSpan w:val="2"/>
                <w:vAlign w:val="bottom"/>
              </w:tcPr>
              <w:p w14:paraId="41971FC3" w14:textId="77777777" w:rsidR="00576892" w:rsidRPr="00BB24CF" w:rsidRDefault="00576892" w:rsidP="00C45D40">
                <w:pPr>
                  <w:spacing w:before="240"/>
                  <w:rPr>
                    <w:rFonts w:ascii="Microsoft Sans Serif" w:hAnsi="Microsoft Sans Serif" w:cs="Microsoft Sans Serif"/>
                    <w:sz w:val="30"/>
                    <w:szCs w:val="30"/>
                  </w:rPr>
                </w:pPr>
                <w:r w:rsidRPr="00BB24CF">
                  <w:rPr>
                    <w:rFonts w:ascii="Microsoft Sans Serif" w:hAnsi="Microsoft Sans Serif" w:cs="Microsoft Sans Serif"/>
                    <w:sz w:val="30"/>
                    <w:szCs w:val="30"/>
                    <w:lang w:bidi="es-ES"/>
                  </w:rPr>
                  <w:t>Teléfono particular</w:t>
                </w:r>
              </w:p>
            </w:tc>
          </w:sdtContent>
        </w:sdt>
        <w:tc>
          <w:tcPr>
            <w:tcW w:w="934" w:type="pct"/>
            <w:tcBorders>
              <w:bottom w:val="single" w:sz="4" w:space="0" w:color="auto"/>
            </w:tcBorders>
            <w:vAlign w:val="bottom"/>
          </w:tcPr>
          <w:p w14:paraId="5DAA548E" w14:textId="77777777" w:rsidR="00576892" w:rsidRPr="00BB24CF" w:rsidRDefault="00576892" w:rsidP="00C45D40">
            <w:pPr>
              <w:spacing w:before="240"/>
              <w:rPr>
                <w:rFonts w:ascii="Microsoft Sans Serif" w:hAnsi="Microsoft Sans Serif" w:cs="Microsoft Sans Serif"/>
                <w:sz w:val="30"/>
                <w:szCs w:val="30"/>
              </w:rPr>
            </w:pPr>
          </w:p>
        </w:tc>
        <w:sdt>
          <w:sdtPr>
            <w:rPr>
              <w:rFonts w:ascii="Microsoft Sans Serif" w:hAnsi="Microsoft Sans Serif" w:cs="Microsoft Sans Serif"/>
              <w:spacing w:val="-6"/>
              <w:sz w:val="30"/>
              <w:szCs w:val="30"/>
            </w:rPr>
            <w:id w:val="-1074967882"/>
            <w:placeholder>
              <w:docPart w:val="201C72F6F8A848FAA0020043808671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7" w:type="pct"/>
                <w:gridSpan w:val="2"/>
                <w:vAlign w:val="bottom"/>
              </w:tcPr>
              <w:p w14:paraId="6A7AA7D2" w14:textId="77777777" w:rsidR="00576892" w:rsidRPr="00BB24CF" w:rsidRDefault="00576892" w:rsidP="00C45D40">
                <w:pPr>
                  <w:rPr>
                    <w:rFonts w:ascii="Microsoft Sans Serif" w:hAnsi="Microsoft Sans Serif" w:cs="Microsoft Sans Serif"/>
                    <w:spacing w:val="-6"/>
                    <w:sz w:val="30"/>
                    <w:szCs w:val="30"/>
                  </w:rPr>
                </w:pPr>
                <w:r w:rsidRPr="00BB24CF">
                  <w:rPr>
                    <w:rFonts w:ascii="Microsoft Sans Serif" w:hAnsi="Microsoft Sans Serif" w:cs="Microsoft Sans Serif"/>
                    <w:spacing w:val="-6"/>
                    <w:sz w:val="30"/>
                    <w:szCs w:val="30"/>
                    <w:lang w:bidi="es-ES"/>
                  </w:rPr>
                  <w:t>Teléfono móvil</w:t>
                </w:r>
              </w:p>
            </w:tc>
          </w:sdtContent>
        </w:sdt>
        <w:tc>
          <w:tcPr>
            <w:tcW w:w="977" w:type="pct"/>
            <w:gridSpan w:val="2"/>
            <w:tcBorders>
              <w:bottom w:val="single" w:sz="4" w:space="0" w:color="auto"/>
            </w:tcBorders>
            <w:vAlign w:val="bottom"/>
          </w:tcPr>
          <w:p w14:paraId="7E851421" w14:textId="77777777" w:rsidR="00576892" w:rsidRPr="00BB24CF" w:rsidRDefault="00576892" w:rsidP="00C45D40">
            <w:pPr>
              <w:spacing w:before="240"/>
              <w:rPr>
                <w:rFonts w:ascii="Microsoft Sans Serif" w:hAnsi="Microsoft Sans Serif" w:cs="Microsoft Sans Serif"/>
                <w:sz w:val="30"/>
                <w:szCs w:val="30"/>
              </w:rPr>
            </w:pPr>
          </w:p>
        </w:tc>
      </w:tr>
      <w:tr w:rsidR="00EC1538" w:rsidRPr="00BB24CF" w14:paraId="1A87EDD0" w14:textId="77777777" w:rsidTr="0084763D">
        <w:sdt>
          <w:sdtPr>
            <w:rPr>
              <w:rFonts w:ascii="Microsoft Sans Serif" w:hAnsi="Microsoft Sans Serif" w:cs="Microsoft Sans Serif"/>
              <w:sz w:val="30"/>
              <w:szCs w:val="30"/>
            </w:rPr>
            <w:id w:val="-965116832"/>
            <w:placeholder>
              <w:docPart w:val="9642CA18F2234D339B130E4045212E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82" w:type="pct"/>
                <w:gridSpan w:val="2"/>
                <w:vAlign w:val="bottom"/>
              </w:tcPr>
              <w:p w14:paraId="1A30A54C" w14:textId="77777777" w:rsidR="00C9238F" w:rsidRPr="00BB24CF" w:rsidRDefault="00C96307" w:rsidP="00C45D40">
                <w:pPr>
                  <w:spacing w:before="240"/>
                  <w:rPr>
                    <w:rFonts w:ascii="Microsoft Sans Serif" w:hAnsi="Microsoft Sans Serif" w:cs="Microsoft Sans Serif"/>
                    <w:sz w:val="30"/>
                    <w:szCs w:val="30"/>
                  </w:rPr>
                </w:pPr>
                <w:r w:rsidRPr="00BB24CF">
                  <w:rPr>
                    <w:rFonts w:ascii="Microsoft Sans Serif" w:hAnsi="Microsoft Sans Serif" w:cs="Microsoft Sans Serif"/>
                    <w:sz w:val="30"/>
                    <w:szCs w:val="30"/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2918" w:type="pct"/>
            <w:gridSpan w:val="5"/>
            <w:tcBorders>
              <w:bottom w:val="single" w:sz="4" w:space="0" w:color="auto"/>
            </w:tcBorders>
            <w:vAlign w:val="bottom"/>
          </w:tcPr>
          <w:p w14:paraId="5742035D" w14:textId="77777777" w:rsidR="00C9238F" w:rsidRPr="00BB24CF" w:rsidRDefault="00C9238F" w:rsidP="00C45D40">
            <w:pPr>
              <w:spacing w:before="240"/>
              <w:rPr>
                <w:rFonts w:ascii="Microsoft Sans Serif" w:hAnsi="Microsoft Sans Serif" w:cs="Microsoft Sans Serif"/>
                <w:sz w:val="30"/>
                <w:szCs w:val="30"/>
              </w:rPr>
            </w:pPr>
          </w:p>
        </w:tc>
      </w:tr>
      <w:tr w:rsidR="00C9238F" w:rsidRPr="00BB24CF" w14:paraId="0322D742" w14:textId="77777777" w:rsidTr="000B6667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6BBB1508" w14:textId="77777777" w:rsidR="00C9238F" w:rsidRPr="00BB24CF" w:rsidRDefault="00C9238F" w:rsidP="00C45D40">
            <w:pPr>
              <w:rPr>
                <w:rFonts w:ascii="Microsoft Sans Serif" w:hAnsi="Microsoft Sans Serif" w:cs="Microsoft Sans Serif"/>
                <w:b/>
                <w:sz w:val="30"/>
                <w:szCs w:val="30"/>
              </w:rPr>
            </w:pPr>
          </w:p>
        </w:tc>
      </w:tr>
      <w:tr w:rsidR="00C9238F" w:rsidRPr="00BB24CF" w14:paraId="453FB0CD" w14:textId="77777777" w:rsidTr="000B6667">
        <w:trPr>
          <w:trHeight w:val="576"/>
        </w:trPr>
        <w:tc>
          <w:tcPr>
            <w:tcW w:w="5000" w:type="pct"/>
            <w:gridSpan w:val="7"/>
            <w:vAlign w:val="bottom"/>
          </w:tcPr>
          <w:p w14:paraId="01BCDB8F" w14:textId="1F244247" w:rsidR="00C9238F" w:rsidRPr="00BB24CF" w:rsidRDefault="001E1271" w:rsidP="00C45D40">
            <w:pPr>
              <w:rPr>
                <w:rFonts w:ascii="Microsoft Sans Serif" w:hAnsi="Microsoft Sans Serif" w:cs="Microsoft Sans Serif"/>
                <w:b/>
                <w:bCs/>
                <w:sz w:val="30"/>
                <w:szCs w:val="30"/>
              </w:rPr>
            </w:pPr>
            <w:r w:rsidRPr="00BB24CF">
              <w:rPr>
                <w:rFonts w:ascii="Microsoft Sans Serif" w:hAnsi="Microsoft Sans Serif" w:cs="Microsoft Sans Serif"/>
                <w:b/>
                <w:bCs/>
                <w:sz w:val="30"/>
                <w:szCs w:val="30"/>
              </w:rPr>
              <w:t>Pueden encontrarme en redes sociales con el nombre de:</w:t>
            </w:r>
          </w:p>
        </w:tc>
      </w:tr>
      <w:tr w:rsidR="00EC1538" w:rsidRPr="00BB24CF" w14:paraId="0C07DF0B" w14:textId="77777777" w:rsidTr="0084763D">
        <w:tc>
          <w:tcPr>
            <w:tcW w:w="859" w:type="pct"/>
            <w:vAlign w:val="bottom"/>
          </w:tcPr>
          <w:p w14:paraId="376E76A0" w14:textId="04A3FB5D" w:rsidR="00C9238F" w:rsidRPr="00BB24CF" w:rsidRDefault="001E1271" w:rsidP="00C45D40">
            <w:pPr>
              <w:spacing w:before="120"/>
              <w:rPr>
                <w:rFonts w:ascii="Microsoft Sans Serif" w:hAnsi="Microsoft Sans Serif" w:cs="Microsoft Sans Serif"/>
                <w:sz w:val="30"/>
                <w:szCs w:val="30"/>
              </w:rPr>
            </w:pPr>
            <w:r w:rsidRPr="00BB24CF">
              <w:rPr>
                <w:rFonts w:ascii="Microsoft Sans Serif" w:hAnsi="Microsoft Sans Serif" w:cs="Microsoft Sans Serif"/>
                <w:sz w:val="30"/>
                <w:szCs w:val="30"/>
              </w:rPr>
              <w:t>Facebook</w:t>
            </w:r>
          </w:p>
        </w:tc>
        <w:tc>
          <w:tcPr>
            <w:tcW w:w="4141" w:type="pct"/>
            <w:gridSpan w:val="6"/>
            <w:tcBorders>
              <w:bottom w:val="single" w:sz="4" w:space="0" w:color="auto"/>
            </w:tcBorders>
            <w:vAlign w:val="bottom"/>
          </w:tcPr>
          <w:p w14:paraId="23C9B3EA" w14:textId="3BAD07D1" w:rsidR="00C9238F" w:rsidRPr="00BB24CF" w:rsidRDefault="00C9238F" w:rsidP="00C45D40">
            <w:pPr>
              <w:spacing w:before="120"/>
              <w:rPr>
                <w:rFonts w:ascii="Microsoft Sans Serif" w:hAnsi="Microsoft Sans Serif" w:cs="Microsoft Sans Serif"/>
                <w:sz w:val="30"/>
                <w:szCs w:val="30"/>
              </w:rPr>
            </w:pPr>
          </w:p>
        </w:tc>
      </w:tr>
      <w:tr w:rsidR="001E1271" w:rsidRPr="00BB24CF" w14:paraId="6511D1E3" w14:textId="77777777" w:rsidTr="0084763D">
        <w:tc>
          <w:tcPr>
            <w:tcW w:w="859" w:type="pct"/>
            <w:vAlign w:val="bottom"/>
          </w:tcPr>
          <w:p w14:paraId="098C0D9B" w14:textId="44D53137" w:rsidR="001E1271" w:rsidRPr="00BB24CF" w:rsidRDefault="000B6667" w:rsidP="00C45D40">
            <w:pPr>
              <w:spacing w:before="120"/>
              <w:rPr>
                <w:rFonts w:ascii="Microsoft Sans Serif" w:hAnsi="Microsoft Sans Serif" w:cs="Microsoft Sans Serif"/>
                <w:sz w:val="30"/>
                <w:szCs w:val="30"/>
              </w:rPr>
            </w:pPr>
            <w:r w:rsidRPr="00BB24CF">
              <w:rPr>
                <w:rFonts w:ascii="Microsoft Sans Serif" w:hAnsi="Microsoft Sans Serif" w:cs="Microsoft Sans Serif"/>
                <w:sz w:val="30"/>
                <w:szCs w:val="30"/>
              </w:rPr>
              <w:t>Instagram</w:t>
            </w:r>
          </w:p>
        </w:tc>
        <w:tc>
          <w:tcPr>
            <w:tcW w:w="4141" w:type="pct"/>
            <w:gridSpan w:val="6"/>
            <w:tcBorders>
              <w:bottom w:val="single" w:sz="4" w:space="0" w:color="auto"/>
            </w:tcBorders>
            <w:vAlign w:val="bottom"/>
          </w:tcPr>
          <w:p w14:paraId="5CF2AE33" w14:textId="77777777" w:rsidR="001E1271" w:rsidRPr="00BB24CF" w:rsidRDefault="001E1271" w:rsidP="00C45D40">
            <w:pPr>
              <w:spacing w:before="120"/>
              <w:rPr>
                <w:rFonts w:ascii="Microsoft Sans Serif" w:hAnsi="Microsoft Sans Serif" w:cs="Microsoft Sans Serif"/>
                <w:sz w:val="30"/>
                <w:szCs w:val="30"/>
              </w:rPr>
            </w:pPr>
          </w:p>
        </w:tc>
      </w:tr>
      <w:tr w:rsidR="000B6667" w:rsidRPr="00BB24CF" w14:paraId="430932B3" w14:textId="77777777" w:rsidTr="0084763D">
        <w:tc>
          <w:tcPr>
            <w:tcW w:w="859" w:type="pct"/>
            <w:vAlign w:val="bottom"/>
          </w:tcPr>
          <w:p w14:paraId="29AE2BF7" w14:textId="6BCE7184" w:rsidR="000B6667" w:rsidRPr="00BB24CF" w:rsidRDefault="000B6667" w:rsidP="00C45D40">
            <w:pPr>
              <w:spacing w:before="120"/>
              <w:rPr>
                <w:rFonts w:ascii="Microsoft Sans Serif" w:hAnsi="Microsoft Sans Serif" w:cs="Microsoft Sans Serif"/>
                <w:sz w:val="30"/>
                <w:szCs w:val="30"/>
              </w:rPr>
            </w:pPr>
            <w:r w:rsidRPr="00BB24CF">
              <w:rPr>
                <w:rFonts w:ascii="Microsoft Sans Serif" w:hAnsi="Microsoft Sans Serif" w:cs="Microsoft Sans Serif"/>
                <w:sz w:val="30"/>
                <w:szCs w:val="30"/>
              </w:rPr>
              <w:t>Twitter</w:t>
            </w:r>
          </w:p>
        </w:tc>
        <w:tc>
          <w:tcPr>
            <w:tcW w:w="4141" w:type="pct"/>
            <w:gridSpan w:val="6"/>
            <w:tcBorders>
              <w:bottom w:val="single" w:sz="4" w:space="0" w:color="auto"/>
            </w:tcBorders>
            <w:vAlign w:val="bottom"/>
          </w:tcPr>
          <w:p w14:paraId="19D95E73" w14:textId="77777777" w:rsidR="000B6667" w:rsidRPr="00BB24CF" w:rsidRDefault="000B6667" w:rsidP="00C45D40">
            <w:pPr>
              <w:spacing w:before="120"/>
              <w:rPr>
                <w:rFonts w:ascii="Microsoft Sans Serif" w:hAnsi="Microsoft Sans Serif" w:cs="Microsoft Sans Serif"/>
                <w:sz w:val="30"/>
                <w:szCs w:val="30"/>
              </w:rPr>
            </w:pPr>
          </w:p>
        </w:tc>
      </w:tr>
      <w:tr w:rsidR="000B6667" w:rsidRPr="00BB24CF" w14:paraId="02766F5C" w14:textId="77777777" w:rsidTr="0084763D">
        <w:tc>
          <w:tcPr>
            <w:tcW w:w="859" w:type="pct"/>
            <w:vAlign w:val="bottom"/>
          </w:tcPr>
          <w:p w14:paraId="3DF558E9" w14:textId="379DF553" w:rsidR="000B6667" w:rsidRPr="00BB24CF" w:rsidRDefault="000B6667" w:rsidP="00C45D40">
            <w:pPr>
              <w:spacing w:before="120"/>
              <w:rPr>
                <w:rFonts w:ascii="Microsoft Sans Serif" w:hAnsi="Microsoft Sans Serif" w:cs="Microsoft Sans Serif"/>
                <w:sz w:val="30"/>
                <w:szCs w:val="30"/>
              </w:rPr>
            </w:pPr>
            <w:r w:rsidRPr="00BB24CF">
              <w:rPr>
                <w:rFonts w:ascii="Microsoft Sans Serif" w:hAnsi="Microsoft Sans Serif" w:cs="Microsoft Sans Serif"/>
                <w:sz w:val="30"/>
                <w:szCs w:val="30"/>
              </w:rPr>
              <w:t>YouTube</w:t>
            </w:r>
          </w:p>
        </w:tc>
        <w:tc>
          <w:tcPr>
            <w:tcW w:w="4141" w:type="pct"/>
            <w:gridSpan w:val="6"/>
            <w:tcBorders>
              <w:bottom w:val="single" w:sz="4" w:space="0" w:color="auto"/>
            </w:tcBorders>
            <w:vAlign w:val="bottom"/>
          </w:tcPr>
          <w:p w14:paraId="0860BE6F" w14:textId="77777777" w:rsidR="000B6667" w:rsidRPr="00BB24CF" w:rsidRDefault="000B6667" w:rsidP="00C45D40">
            <w:pPr>
              <w:spacing w:before="120"/>
              <w:rPr>
                <w:rFonts w:ascii="Microsoft Sans Serif" w:hAnsi="Microsoft Sans Serif" w:cs="Microsoft Sans Serif"/>
                <w:sz w:val="30"/>
                <w:szCs w:val="30"/>
              </w:rPr>
            </w:pPr>
          </w:p>
        </w:tc>
      </w:tr>
      <w:tr w:rsidR="005C3607" w:rsidRPr="00BB24CF" w14:paraId="67439901" w14:textId="77777777" w:rsidTr="00BB24CF">
        <w:tc>
          <w:tcPr>
            <w:tcW w:w="5000" w:type="pct"/>
            <w:gridSpan w:val="7"/>
            <w:vAlign w:val="bottom"/>
          </w:tcPr>
          <w:p w14:paraId="58DA1CBF" w14:textId="77777777" w:rsidR="005C3607" w:rsidRPr="00BB24CF" w:rsidRDefault="005C3607" w:rsidP="00C45D40">
            <w:pPr>
              <w:spacing w:before="120"/>
              <w:ind w:left="698"/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</w:pPr>
          </w:p>
          <w:p w14:paraId="537DA066" w14:textId="617576FC" w:rsidR="005C3607" w:rsidRPr="00BB24CF" w:rsidRDefault="00EC1538" w:rsidP="00C45D40">
            <w:pPr>
              <w:spacing w:before="120"/>
              <w:rPr>
                <w:rFonts w:ascii="Microsoft Sans Serif" w:hAnsi="Microsoft Sans Serif" w:cs="Microsoft Sans Serif"/>
                <w:b/>
                <w:bCs/>
                <w:sz w:val="30"/>
                <w:szCs w:val="30"/>
                <w:lang w:bidi="es-ES"/>
              </w:rPr>
            </w:pPr>
            <w:r w:rsidRPr="00BB24CF">
              <w:rPr>
                <w:rFonts w:ascii="Microsoft Sans Serif" w:hAnsi="Microsoft Sans Serif" w:cs="Microsoft Sans Serif"/>
                <w:b/>
                <w:bCs/>
                <w:sz w:val="30"/>
                <w:szCs w:val="30"/>
                <w:lang w:bidi="es-ES"/>
              </w:rPr>
              <w:t>Sexo</w:t>
            </w:r>
          </w:p>
          <w:p w14:paraId="6844B3E5" w14:textId="2C7932EA" w:rsidR="0084763D" w:rsidRDefault="009F0C0E" w:rsidP="00C45D40">
            <w:pPr>
              <w:spacing w:before="120"/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</w:pPr>
            <w:sdt>
              <w:sdtPr>
                <w:rPr>
                  <w:rFonts w:ascii="Microsoft Sans Serif" w:hAnsi="Microsoft Sans Serif" w:cs="Microsoft Sans Serif"/>
                  <w:sz w:val="30"/>
                  <w:szCs w:val="30"/>
                  <w:lang w:bidi="es-ES"/>
                </w:rPr>
                <w:id w:val="-1540360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icrosoft Sans Serif" w:hint="eastAsia"/>
                    <w:sz w:val="30"/>
                    <w:szCs w:val="30"/>
                    <w:lang w:bidi="es-ES"/>
                  </w:rPr>
                  <w:t>☐</w:t>
                </w:r>
              </w:sdtContent>
            </w:sdt>
            <w:r w:rsidR="00BB24CF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 xml:space="preserve"> </w:t>
            </w:r>
            <w:r w:rsidR="005C3607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>Macho</w:t>
            </w:r>
            <w:r w:rsidR="00BB24CF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 xml:space="preserve">       </w:t>
            </w:r>
            <w:r w:rsidR="005C3607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 xml:space="preserve">  </w:t>
            </w:r>
            <w:sdt>
              <w:sdtPr>
                <w:rPr>
                  <w:rFonts w:ascii="Microsoft Sans Serif" w:hAnsi="Microsoft Sans Serif" w:cs="Microsoft Sans Serif"/>
                  <w:sz w:val="30"/>
                  <w:szCs w:val="30"/>
                  <w:lang w:bidi="es-ES"/>
                </w:rPr>
                <w:id w:val="1928836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Microsoft Sans Serif" w:hint="eastAsia"/>
                    <w:sz w:val="30"/>
                    <w:szCs w:val="30"/>
                    <w:lang w:bidi="es-ES"/>
                  </w:rPr>
                  <w:t>☐</w:t>
                </w:r>
              </w:sdtContent>
            </w:sdt>
            <w:r w:rsidR="00BB24CF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 xml:space="preserve"> Hembra           </w:t>
            </w:r>
            <w:sdt>
              <w:sdtPr>
                <w:rPr>
                  <w:rFonts w:ascii="Microsoft Sans Serif" w:hAnsi="Microsoft Sans Serif" w:cs="Microsoft Sans Serif"/>
                  <w:sz w:val="30"/>
                  <w:szCs w:val="30"/>
                  <w:lang w:bidi="es-ES"/>
                </w:rPr>
                <w:id w:val="-33507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Microsoft Sans Serif" w:hint="eastAsia"/>
                    <w:sz w:val="30"/>
                    <w:szCs w:val="30"/>
                    <w:lang w:bidi="es-ES"/>
                  </w:rPr>
                  <w:t>☐</w:t>
                </w:r>
              </w:sdtContent>
            </w:sdt>
            <w:r w:rsidR="00BB24CF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 xml:space="preserve"> Me es indiferente el sexo</w:t>
            </w:r>
            <w:r w:rsidR="005C3607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 xml:space="preserve">   </w:t>
            </w:r>
          </w:p>
          <w:p w14:paraId="2033FCDD" w14:textId="77777777" w:rsidR="0084763D" w:rsidRDefault="0084763D" w:rsidP="00C45D40">
            <w:pPr>
              <w:spacing w:before="120"/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</w:pPr>
          </w:p>
          <w:p w14:paraId="694B4551" w14:textId="1A37D91F" w:rsidR="005C3607" w:rsidRPr="0084763D" w:rsidRDefault="0084763D" w:rsidP="0084763D">
            <w:pPr>
              <w:spacing w:before="120"/>
              <w:rPr>
                <w:rFonts w:ascii="Microsoft Sans Serif" w:hAnsi="Microsoft Sans Serif" w:cs="Microsoft Sans Serif"/>
                <w:b/>
                <w:bCs/>
                <w:sz w:val="30"/>
                <w:szCs w:val="30"/>
                <w:lang w:bidi="es-ES"/>
              </w:rPr>
            </w:pPr>
            <w:r>
              <w:rPr>
                <w:rFonts w:ascii="Microsoft Sans Serif" w:hAnsi="Microsoft Sans Serif" w:cs="Microsoft Sans Serif"/>
                <w:b/>
                <w:bCs/>
                <w:sz w:val="30"/>
                <w:szCs w:val="30"/>
                <w:lang w:bidi="es-ES"/>
              </w:rPr>
              <w:t>Mi petición es para</w:t>
            </w:r>
            <w:r w:rsidR="005C3607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 xml:space="preserve">                </w:t>
            </w:r>
          </w:p>
        </w:tc>
      </w:tr>
      <w:tr w:rsidR="005C3607" w:rsidRPr="00BB24CF" w14:paraId="52153543" w14:textId="77777777" w:rsidTr="00AD05FC">
        <w:tc>
          <w:tcPr>
            <w:tcW w:w="5000" w:type="pct"/>
            <w:gridSpan w:val="7"/>
            <w:vAlign w:val="bottom"/>
          </w:tcPr>
          <w:p w14:paraId="747D55D2" w14:textId="1528B63E" w:rsidR="00EC1538" w:rsidRPr="00BB24CF" w:rsidRDefault="00533AC3" w:rsidP="00C45D40">
            <w:pPr>
              <w:spacing w:before="120"/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</w:pPr>
            <w:sdt>
              <w:sdtPr>
                <w:rPr>
                  <w:rFonts w:ascii="Microsoft Sans Serif" w:hAnsi="Microsoft Sans Serif" w:cs="Microsoft Sans Serif"/>
                  <w:sz w:val="30"/>
                  <w:szCs w:val="30"/>
                  <w:lang w:bidi="es-ES"/>
                </w:rPr>
                <w:id w:val="-293910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4CF" w:rsidRPr="00BB24CF">
                  <w:rPr>
                    <w:rFonts w:ascii="Segoe UI Symbol" w:eastAsia="MS Gothic" w:hAnsi="Segoe UI Symbol" w:cs="Segoe UI Symbol"/>
                    <w:sz w:val="30"/>
                    <w:szCs w:val="30"/>
                    <w:lang w:bidi="es-ES"/>
                  </w:rPr>
                  <w:t>☐</w:t>
                </w:r>
              </w:sdtContent>
            </w:sdt>
            <w:r w:rsidR="00BB24CF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 xml:space="preserve"> </w:t>
            </w:r>
            <w:r w:rsidR="00EC1538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 xml:space="preserve">Mascota </w:t>
            </w:r>
            <w:r w:rsidR="00BB24CF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 xml:space="preserve">     </w:t>
            </w:r>
            <w:sdt>
              <w:sdtPr>
                <w:rPr>
                  <w:rFonts w:ascii="Microsoft Sans Serif" w:hAnsi="Microsoft Sans Serif" w:cs="Microsoft Sans Serif"/>
                  <w:sz w:val="30"/>
                  <w:szCs w:val="30"/>
                  <w:lang w:bidi="es-ES"/>
                </w:rPr>
                <w:id w:val="-437751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4CF" w:rsidRPr="00BB24CF">
                  <w:rPr>
                    <w:rFonts w:ascii="Segoe UI Symbol" w:eastAsia="MS Gothic" w:hAnsi="Segoe UI Symbol" w:cs="Segoe UI Symbol"/>
                    <w:sz w:val="30"/>
                    <w:szCs w:val="30"/>
                    <w:lang w:bidi="es-ES"/>
                  </w:rPr>
                  <w:t>☐</w:t>
                </w:r>
              </w:sdtContent>
            </w:sdt>
            <w:r w:rsidR="00BB24CF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 xml:space="preserve">  </w:t>
            </w:r>
            <w:r w:rsidR="00EC1538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>Crianza</w:t>
            </w:r>
          </w:p>
          <w:p w14:paraId="6332B6D9" w14:textId="77777777" w:rsidR="00EC1538" w:rsidRPr="00BB24CF" w:rsidRDefault="00EC1538" w:rsidP="00C45D40">
            <w:pPr>
              <w:spacing w:before="120"/>
              <w:ind w:left="698"/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</w:pPr>
          </w:p>
          <w:p w14:paraId="4E3DBF1B" w14:textId="77777777" w:rsidR="00EC1538" w:rsidRPr="00BB24CF" w:rsidRDefault="00EC1538" w:rsidP="00C45D40">
            <w:pPr>
              <w:spacing w:before="120"/>
              <w:rPr>
                <w:rFonts w:ascii="Microsoft Sans Serif" w:hAnsi="Microsoft Sans Serif" w:cs="Microsoft Sans Serif"/>
                <w:b/>
                <w:bCs/>
                <w:sz w:val="30"/>
                <w:szCs w:val="30"/>
                <w:lang w:bidi="es-ES"/>
              </w:rPr>
            </w:pPr>
            <w:r w:rsidRPr="00BB24CF">
              <w:rPr>
                <w:rFonts w:ascii="Microsoft Sans Serif" w:hAnsi="Microsoft Sans Serif" w:cs="Microsoft Sans Serif"/>
                <w:b/>
                <w:bCs/>
                <w:sz w:val="30"/>
                <w:szCs w:val="30"/>
                <w:lang w:bidi="es-ES"/>
              </w:rPr>
              <w:t>Yo estaré listo para recibir a mi gatito</w:t>
            </w:r>
          </w:p>
          <w:p w14:paraId="15895F2E" w14:textId="77C4EF5A" w:rsidR="00EC1538" w:rsidRPr="00BB24CF" w:rsidRDefault="00533AC3" w:rsidP="00C45D40">
            <w:pPr>
              <w:spacing w:before="120"/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</w:pPr>
            <w:sdt>
              <w:sdtPr>
                <w:rPr>
                  <w:rFonts w:ascii="Microsoft Sans Serif" w:hAnsi="Microsoft Sans Serif" w:cs="Microsoft Sans Serif"/>
                  <w:sz w:val="30"/>
                  <w:szCs w:val="30"/>
                  <w:lang w:bidi="es-ES"/>
                </w:rPr>
                <w:id w:val="-1819415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0C0E">
                  <w:rPr>
                    <w:rFonts w:ascii="MS Gothic" w:eastAsia="MS Gothic" w:hAnsi="MS Gothic" w:cs="Microsoft Sans Serif" w:hint="eastAsia"/>
                    <w:sz w:val="30"/>
                    <w:szCs w:val="30"/>
                    <w:lang w:bidi="es-ES"/>
                  </w:rPr>
                  <w:t>☐</w:t>
                </w:r>
              </w:sdtContent>
            </w:sdt>
            <w:r w:rsidR="00AD05FC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 xml:space="preserve">     Lo más pronto posible, incluso de inmediato</w:t>
            </w:r>
          </w:p>
        </w:tc>
      </w:tr>
      <w:tr w:rsidR="00EC1538" w:rsidRPr="00BB24CF" w14:paraId="2EE05F91" w14:textId="77777777" w:rsidTr="0084763D">
        <w:trPr>
          <w:gridAfter w:val="1"/>
          <w:wAfter w:w="124" w:type="pct"/>
        </w:trPr>
        <w:tc>
          <w:tcPr>
            <w:tcW w:w="4876" w:type="pct"/>
            <w:gridSpan w:val="6"/>
            <w:vAlign w:val="bottom"/>
          </w:tcPr>
          <w:p w14:paraId="2592D8DD" w14:textId="72F48B5E" w:rsidR="00EC1538" w:rsidRPr="00BB24CF" w:rsidRDefault="009F0C0E" w:rsidP="00C45D40">
            <w:pPr>
              <w:spacing w:before="120"/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</w:pPr>
            <w:sdt>
              <w:sdtPr>
                <w:rPr>
                  <w:rFonts w:ascii="Microsoft Sans Serif" w:hAnsi="Microsoft Sans Serif" w:cs="Microsoft Sans Serif"/>
                  <w:sz w:val="30"/>
                  <w:szCs w:val="30"/>
                  <w:lang w:bidi="es-ES"/>
                </w:rPr>
                <w:id w:val="199984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icrosoft Sans Serif" w:hint="eastAsia"/>
                    <w:sz w:val="30"/>
                    <w:szCs w:val="30"/>
                    <w:lang w:bidi="es-ES"/>
                  </w:rPr>
                  <w:t>☐</w:t>
                </w:r>
              </w:sdtContent>
            </w:sdt>
            <w:r w:rsidR="00AD05FC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 xml:space="preserve">    </w:t>
            </w:r>
            <w:r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 xml:space="preserve"> D</w:t>
            </w:r>
            <w:r w:rsidR="00AD05FC" w:rsidRPr="00BB24CF">
              <w:rPr>
                <w:rFonts w:ascii="Microsoft Sans Serif" w:hAnsi="Microsoft Sans Serif" w:cs="Microsoft Sans Serif"/>
                <w:sz w:val="30"/>
                <w:szCs w:val="30"/>
                <w:lang w:bidi="es-ES"/>
              </w:rPr>
              <w:t>e 1 a 2 meses</w:t>
            </w:r>
          </w:p>
          <w:p w14:paraId="1EF6334D" w14:textId="3930DB25" w:rsidR="00AD05FC" w:rsidRPr="00BB24CF" w:rsidRDefault="00533AC3" w:rsidP="00C45D40">
            <w:pPr>
              <w:spacing w:before="120"/>
              <w:rPr>
                <w:rFonts w:ascii="Microsoft Sans Serif" w:hAnsi="Microsoft Sans Serif" w:cs="Microsoft Sans Serif"/>
                <w:sz w:val="30"/>
                <w:szCs w:val="30"/>
              </w:rPr>
            </w:pPr>
            <w:sdt>
              <w:sdtPr>
                <w:rPr>
                  <w:rFonts w:ascii="Microsoft Sans Serif" w:hAnsi="Microsoft Sans Serif" w:cs="Microsoft Sans Serif"/>
                  <w:sz w:val="30"/>
                  <w:szCs w:val="30"/>
                </w:rPr>
                <w:id w:val="-1815322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0C0E">
                  <w:rPr>
                    <w:rFonts w:ascii="MS Gothic" w:eastAsia="MS Gothic" w:hAnsi="MS Gothic" w:cs="Microsoft Sans Serif" w:hint="eastAsia"/>
                    <w:sz w:val="30"/>
                    <w:szCs w:val="30"/>
                  </w:rPr>
                  <w:t>☐</w:t>
                </w:r>
              </w:sdtContent>
            </w:sdt>
            <w:r w:rsidR="00AD05FC" w:rsidRPr="00BB24CF">
              <w:rPr>
                <w:rFonts w:ascii="Microsoft Sans Serif" w:hAnsi="Microsoft Sans Serif" w:cs="Microsoft Sans Serif"/>
                <w:sz w:val="30"/>
                <w:szCs w:val="30"/>
              </w:rPr>
              <w:t xml:space="preserve">     De 3 a 4 meses</w:t>
            </w:r>
          </w:p>
        </w:tc>
      </w:tr>
    </w:tbl>
    <w:p w14:paraId="3237A7B2" w14:textId="1C292E35" w:rsidR="00AD05FC" w:rsidRPr="00BB24CF" w:rsidRDefault="00AD05FC" w:rsidP="00C45D40">
      <w:pPr>
        <w:pStyle w:val="Sinespaciado"/>
        <w:rPr>
          <w:rFonts w:ascii="Microsoft Sans Serif" w:hAnsi="Microsoft Sans Serif" w:cs="Microsoft Sans Serif"/>
          <w:sz w:val="30"/>
          <w:szCs w:val="30"/>
        </w:rPr>
      </w:pPr>
    </w:p>
    <w:tbl>
      <w:tblPr>
        <w:tblStyle w:val="Tablaconcuadrcula"/>
        <w:tblpPr w:leftFromText="141" w:rightFromText="141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2"/>
        <w:gridCol w:w="5334"/>
      </w:tblGrid>
      <w:tr w:rsidR="00AD05FC" w:rsidRPr="00BB24CF" w14:paraId="43D1F740" w14:textId="77777777" w:rsidTr="001564C5">
        <w:tc>
          <w:tcPr>
            <w:tcW w:w="2045" w:type="pct"/>
            <w:vAlign w:val="bottom"/>
          </w:tcPr>
          <w:p w14:paraId="15DE7BA7" w14:textId="704AC199" w:rsidR="00AD05FC" w:rsidRPr="00C45D40" w:rsidRDefault="00BB24CF" w:rsidP="00C45D40">
            <w:pPr>
              <w:spacing w:before="240"/>
              <w:rPr>
                <w:rFonts w:ascii="Microsoft Sans Serif" w:hAnsi="Microsoft Sans Serif" w:cs="Microsoft Sans Serif"/>
                <w:b/>
                <w:bCs/>
                <w:sz w:val="30"/>
                <w:szCs w:val="30"/>
              </w:rPr>
            </w:pPr>
            <w:r w:rsidRPr="00C45D40">
              <w:rPr>
                <w:rFonts w:ascii="Microsoft Sans Serif" w:hAnsi="Microsoft Sans Serif" w:cs="Microsoft Sans Serif"/>
                <w:b/>
                <w:bCs/>
                <w:sz w:val="30"/>
                <w:szCs w:val="30"/>
              </w:rPr>
              <w:t>Comentarios</w:t>
            </w:r>
          </w:p>
        </w:tc>
        <w:tc>
          <w:tcPr>
            <w:tcW w:w="2955" w:type="pct"/>
            <w:tcBorders>
              <w:bottom w:val="single" w:sz="4" w:space="0" w:color="auto"/>
            </w:tcBorders>
            <w:vAlign w:val="bottom"/>
          </w:tcPr>
          <w:p w14:paraId="133A6F71" w14:textId="728077F4" w:rsidR="00AD05FC" w:rsidRPr="00BB24CF" w:rsidRDefault="00AD05FC" w:rsidP="00C45D40">
            <w:pPr>
              <w:spacing w:before="240"/>
              <w:rPr>
                <w:rFonts w:ascii="Microsoft Sans Serif" w:hAnsi="Microsoft Sans Serif" w:cs="Microsoft Sans Serif"/>
                <w:sz w:val="30"/>
                <w:szCs w:val="30"/>
              </w:rPr>
            </w:pPr>
          </w:p>
        </w:tc>
      </w:tr>
    </w:tbl>
    <w:p w14:paraId="093302BC" w14:textId="6B91311B" w:rsidR="00C45D40" w:rsidRPr="00C45D40" w:rsidRDefault="00C45D40" w:rsidP="00C45D40">
      <w:pPr>
        <w:tabs>
          <w:tab w:val="left" w:pos="2588"/>
        </w:tabs>
      </w:pPr>
    </w:p>
    <w:sectPr w:rsidR="00C45D40" w:rsidRPr="00C45D40" w:rsidSect="00EE391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29643" w14:textId="77777777" w:rsidR="00533AC3" w:rsidRDefault="00533AC3" w:rsidP="00C9238F">
      <w:pPr>
        <w:spacing w:after="0" w:line="240" w:lineRule="auto"/>
      </w:pPr>
      <w:r>
        <w:separator/>
      </w:r>
    </w:p>
  </w:endnote>
  <w:endnote w:type="continuationSeparator" w:id="0">
    <w:p w14:paraId="03C98104" w14:textId="77777777" w:rsidR="00533AC3" w:rsidRDefault="00533AC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1A1CC4-81C2-4D1C-AE41-BADBBCF82E57}"/>
    <w:embedBold r:id="rId2" w:fontKey="{3B34E36A-2BE0-460E-901D-C2AAC27FC906}"/>
    <w:embedItalic r:id="rId3" w:fontKey="{D97033AC-096B-4E42-AFC4-072D97484F80}"/>
    <w:embedBoldItalic r:id="rId4" w:fontKey="{7BF40EFF-97E7-46B2-B8E3-162B33550B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9DC986A-3D9B-4478-B243-3E059FDA44EF}"/>
    <w:embedBold r:id="rId6" w:fontKey="{9193E52C-3833-4CE0-95BF-33B5106C2A60}"/>
    <w:embedItalic r:id="rId7" w:fontKey="{EFBCD1D3-F18F-4568-A43C-7106C5783FB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A08194C-2E1A-4B2A-82FF-B46AF422AA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533B3AE-D81C-4008-8B99-019EA20ECA4F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0" w:fontKey="{8608EECE-9D0A-4F02-8A10-A543E67896EF}"/>
    <w:embedBold r:id="rId11" w:fontKey="{7D0787EA-3907-4391-A317-E70101F7359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F424C90B-D93A-44C5-9C36-FBDB2F02870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339A65E1-686E-4B47-9603-F12283CEB135}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Bold r:id="rId14" w:fontKey="{783CC51D-5F21-48C2-A3CB-632C07DE5D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63020" w14:textId="77777777" w:rsidR="00C45D40" w:rsidRDefault="00C45D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93"/>
      <w:gridCol w:w="4533"/>
    </w:tblGrid>
    <w:tr w:rsidR="00003212" w:rsidRPr="00D0298D" w14:paraId="055C9D56" w14:textId="77777777" w:rsidTr="00C4167A">
      <w:tc>
        <w:tcPr>
          <w:tcW w:w="4675" w:type="dxa"/>
          <w:vAlign w:val="center"/>
        </w:tcPr>
        <w:p w14:paraId="2AB2AFA4" w14:textId="2499CA64" w:rsidR="00003212" w:rsidRPr="00D0298D" w:rsidRDefault="00C45D40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MISHKA Gatos Bosque de Noruega</w:t>
          </w:r>
        </w:p>
      </w:tc>
      <w:tc>
        <w:tcPr>
          <w:tcW w:w="4675" w:type="dxa"/>
          <w:vAlign w:val="center"/>
        </w:tcPr>
        <w:p w14:paraId="2408EC43" w14:textId="77777777" w:rsidR="00003212" w:rsidRPr="00D0298D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D0298D">
            <w:rPr>
              <w:noProof/>
              <w:sz w:val="18"/>
              <w:szCs w:val="24"/>
              <w:lang w:bidi="es-ES"/>
            </w:rPr>
            <w:drawing>
              <wp:inline distT="0" distB="0" distL="0" distR="0" wp14:anchorId="6B653A85" wp14:editId="104BF886">
                <wp:extent cx="924122" cy="493920"/>
                <wp:effectExtent l="0" t="0" r="0" b="1905"/>
                <wp:docPr id="9" name="Image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4122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D0C9B4C" w14:textId="77777777" w:rsidR="00576892" w:rsidRPr="00D0298D" w:rsidRDefault="00576892" w:rsidP="00003212">
    <w:pPr>
      <w:pStyle w:val="Sinespaciad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EF4A3" w14:textId="77777777" w:rsidR="00C45D40" w:rsidRDefault="00C45D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F041E" w14:textId="77777777" w:rsidR="00533AC3" w:rsidRDefault="00533AC3" w:rsidP="00C9238F">
      <w:pPr>
        <w:spacing w:after="0" w:line="240" w:lineRule="auto"/>
      </w:pPr>
      <w:r>
        <w:separator/>
      </w:r>
    </w:p>
  </w:footnote>
  <w:footnote w:type="continuationSeparator" w:id="0">
    <w:p w14:paraId="0E230743" w14:textId="77777777" w:rsidR="00533AC3" w:rsidRDefault="00533AC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16563" w14:textId="77777777" w:rsidR="00C45D40" w:rsidRDefault="00C45D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4"/>
      <w:gridCol w:w="7682"/>
    </w:tblGrid>
    <w:tr w:rsidR="00576892" w:rsidRPr="00D0298D" w14:paraId="11E72C60" w14:textId="77777777" w:rsidTr="00C45D40">
      <w:trPr>
        <w:trHeight w:val="990"/>
      </w:trPr>
      <w:tc>
        <w:tcPr>
          <w:tcW w:w="1350" w:type="dxa"/>
          <w:shd w:val="clear" w:color="auto" w:fill="48A8B2"/>
          <w:vAlign w:val="center"/>
        </w:tcPr>
        <w:p w14:paraId="16C9AFAD" w14:textId="77777777" w:rsidR="00576892" w:rsidRPr="00D0298D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D0298D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bidi="es-ES"/>
            </w:rPr>
            <w:drawing>
              <wp:inline distT="0" distB="0" distL="0" distR="0" wp14:anchorId="36459E62" wp14:editId="795C4586">
                <wp:extent cx="640080" cy="554424"/>
                <wp:effectExtent l="0" t="0" r="7620" b="0"/>
                <wp:docPr id="1" name="Gráfic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554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DAEEF0"/>
          <w:vAlign w:val="center"/>
        </w:tcPr>
        <w:p w14:paraId="526543CF" w14:textId="3EC7DC07" w:rsidR="00576892" w:rsidRPr="00C45D40" w:rsidRDefault="00C45D40" w:rsidP="00576892">
          <w:pPr>
            <w:tabs>
              <w:tab w:val="center" w:pos="4680"/>
              <w:tab w:val="right" w:pos="9360"/>
            </w:tabs>
            <w:spacing w:after="0"/>
            <w:rPr>
              <w:rFonts w:ascii="Gabriola" w:eastAsia="Calibri" w:hAnsi="Gabriola" w:cs="Times New Roman"/>
              <w:b/>
              <w:noProof/>
              <w:color w:val="FFFFFF" w:themeColor="background1"/>
              <w:sz w:val="48"/>
              <w:szCs w:val="48"/>
            </w:rPr>
          </w:pPr>
          <w:r w:rsidRPr="00C45D40">
            <w:rPr>
              <w:rFonts w:ascii="Gabriola" w:eastAsia="Calibri" w:hAnsi="Gabriola" w:cs="Times New Roman"/>
              <w:b/>
              <w:noProof/>
              <w:color w:val="4C4C4C" w:themeColor="accent6" w:themeShade="BF"/>
              <w:sz w:val="48"/>
              <w:szCs w:val="48"/>
            </w:rPr>
            <w:t>Solicitud de reserva, Gatos Bosque de Noruega</w:t>
          </w:r>
        </w:p>
      </w:tc>
    </w:tr>
  </w:tbl>
  <w:p w14:paraId="6C9E1FFC" w14:textId="77777777" w:rsidR="00C9238F" w:rsidRPr="00D0298D" w:rsidRDefault="00C9238F" w:rsidP="00576892">
    <w:pPr>
      <w:pStyle w:val="Sinespaciado"/>
      <w:rPr>
        <w:rFonts w:ascii="Corbel" w:hAnsi="Corbe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8E01B" w14:textId="77777777" w:rsidR="00C45D40" w:rsidRDefault="00C45D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316045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F0B5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1EBD78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2F83AB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612227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781BF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A9457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015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6BE5AF4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3"/>
  </w:num>
  <w:num w:numId="4">
    <w:abstractNumId w:val="18"/>
  </w:num>
  <w:num w:numId="5">
    <w:abstractNumId w:val="19"/>
  </w:num>
  <w:num w:numId="6">
    <w:abstractNumId w:val="28"/>
  </w:num>
  <w:num w:numId="7">
    <w:abstractNumId w:val="12"/>
  </w:num>
  <w:num w:numId="8">
    <w:abstractNumId w:val="16"/>
  </w:num>
  <w:num w:numId="9">
    <w:abstractNumId w:val="26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4"/>
  </w:num>
  <w:num w:numId="17">
    <w:abstractNumId w:val="9"/>
  </w:num>
  <w:num w:numId="18">
    <w:abstractNumId w:val="30"/>
  </w:num>
  <w:num w:numId="19">
    <w:abstractNumId w:val="27"/>
  </w:num>
  <w:num w:numId="20">
    <w:abstractNumId w:val="21"/>
  </w:num>
  <w:num w:numId="21">
    <w:abstractNumId w:val="29"/>
  </w:num>
  <w:num w:numId="22">
    <w:abstractNumId w:val="10"/>
  </w:num>
  <w:num w:numId="23">
    <w:abstractNumId w:val="20"/>
  </w:num>
  <w:num w:numId="24">
    <w:abstractNumId w:val="22"/>
  </w:num>
  <w:num w:numId="25">
    <w:abstractNumId w:val="25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271"/>
    <w:rsid w:val="00003212"/>
    <w:rsid w:val="00052382"/>
    <w:rsid w:val="0006568A"/>
    <w:rsid w:val="00065A07"/>
    <w:rsid w:val="00076F0F"/>
    <w:rsid w:val="00084253"/>
    <w:rsid w:val="000B6667"/>
    <w:rsid w:val="000D1F49"/>
    <w:rsid w:val="000D42E2"/>
    <w:rsid w:val="001727CA"/>
    <w:rsid w:val="001E1271"/>
    <w:rsid w:val="001F193E"/>
    <w:rsid w:val="00260EAE"/>
    <w:rsid w:val="00286684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33AC3"/>
    <w:rsid w:val="00576892"/>
    <w:rsid w:val="00577E06"/>
    <w:rsid w:val="005A3BF7"/>
    <w:rsid w:val="005C3607"/>
    <w:rsid w:val="005F2035"/>
    <w:rsid w:val="005F7990"/>
    <w:rsid w:val="0063739C"/>
    <w:rsid w:val="006F2A7F"/>
    <w:rsid w:val="00770F25"/>
    <w:rsid w:val="007A35A8"/>
    <w:rsid w:val="007B0A85"/>
    <w:rsid w:val="007C6A52"/>
    <w:rsid w:val="0082043E"/>
    <w:rsid w:val="0084763D"/>
    <w:rsid w:val="00897670"/>
    <w:rsid w:val="008B0E32"/>
    <w:rsid w:val="008E203A"/>
    <w:rsid w:val="00906A3C"/>
    <w:rsid w:val="0091229C"/>
    <w:rsid w:val="00920221"/>
    <w:rsid w:val="00940E73"/>
    <w:rsid w:val="00964B58"/>
    <w:rsid w:val="0098597D"/>
    <w:rsid w:val="009E689A"/>
    <w:rsid w:val="009F0C0E"/>
    <w:rsid w:val="009F619A"/>
    <w:rsid w:val="009F6DDE"/>
    <w:rsid w:val="00A1613A"/>
    <w:rsid w:val="00A370A8"/>
    <w:rsid w:val="00AD05FC"/>
    <w:rsid w:val="00AF6BFE"/>
    <w:rsid w:val="00BB1FFD"/>
    <w:rsid w:val="00BB24CF"/>
    <w:rsid w:val="00BD4753"/>
    <w:rsid w:val="00BD5CB1"/>
    <w:rsid w:val="00BE62EE"/>
    <w:rsid w:val="00C003BA"/>
    <w:rsid w:val="00C26236"/>
    <w:rsid w:val="00C45D40"/>
    <w:rsid w:val="00C46878"/>
    <w:rsid w:val="00C9238F"/>
    <w:rsid w:val="00C96307"/>
    <w:rsid w:val="00CB4A51"/>
    <w:rsid w:val="00CD4532"/>
    <w:rsid w:val="00CD47B0"/>
    <w:rsid w:val="00CE6104"/>
    <w:rsid w:val="00CE7918"/>
    <w:rsid w:val="00D0298D"/>
    <w:rsid w:val="00D16163"/>
    <w:rsid w:val="00D8523B"/>
    <w:rsid w:val="00D95035"/>
    <w:rsid w:val="00DB3FAD"/>
    <w:rsid w:val="00E61C09"/>
    <w:rsid w:val="00EB3B58"/>
    <w:rsid w:val="00EC1538"/>
    <w:rsid w:val="00EC7359"/>
    <w:rsid w:val="00EE3054"/>
    <w:rsid w:val="00EE391D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BDBE1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D42E2"/>
    <w:rPr>
      <w:rFonts w:ascii="Calibri" w:hAnsi="Calibri"/>
    </w:rPr>
  </w:style>
  <w:style w:type="paragraph" w:styleId="Ttulo1">
    <w:name w:val="heading 1"/>
    <w:basedOn w:val="Normal"/>
    <w:link w:val="Ttulo1Car"/>
    <w:uiPriority w:val="1"/>
    <w:semiHidden/>
    <w:qFormat/>
    <w:rsid w:val="000D42E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0D42E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0D42E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42E2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42E2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42E2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42E2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42E2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42E2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0D42E2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0D42E2"/>
    <w:rPr>
      <w:rFonts w:ascii="Calibri" w:hAnsi="Calibri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0D42E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D42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0D42E2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42E2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0D42E2"/>
    <w:rPr>
      <w:rFonts w:ascii="Calibri" w:hAnsi="Calibri"/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42E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42E2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42E2"/>
    <w:rPr>
      <w:rFonts w:ascii="Calibri" w:hAnsi="Calibri"/>
      <w:sz w:val="18"/>
      <w:szCs w:val="20"/>
    </w:rPr>
  </w:style>
  <w:style w:type="paragraph" w:styleId="Listaconvietas">
    <w:name w:val="List Bullet"/>
    <w:basedOn w:val="Normal"/>
    <w:uiPriority w:val="99"/>
    <w:semiHidden/>
    <w:rsid w:val="000D42E2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42E2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42E2"/>
    <w:rPr>
      <w:rFonts w:ascii="Calibri" w:hAnsi="Calibri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D42E2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0D42E2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0D42E2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42E2"/>
    <w:rPr>
      <w:rFonts w:ascii="Calibri" w:hAnsi="Calibri"/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42E2"/>
    <w:rPr>
      <w:rFonts w:ascii="Calibri" w:hAnsi="Calibri"/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42E2"/>
    <w:rPr>
      <w:rFonts w:ascii="Calibri" w:hAnsi="Calibri"/>
      <w:sz w:val="18"/>
      <w:szCs w:val="18"/>
    </w:rPr>
  </w:style>
  <w:style w:type="paragraph" w:styleId="Listaconnmeros">
    <w:name w:val="List Number"/>
    <w:basedOn w:val="Normal"/>
    <w:uiPriority w:val="99"/>
    <w:semiHidden/>
    <w:rsid w:val="000D42E2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42E2"/>
    <w:rPr>
      <w:rFonts w:ascii="Calibri" w:hAnsi="Calibri"/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42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42E2"/>
    <w:rPr>
      <w:rFonts w:ascii="Calibri" w:hAnsi="Calibri"/>
      <w:b/>
      <w:bCs/>
      <w:szCs w:val="24"/>
    </w:rPr>
  </w:style>
  <w:style w:type="paragraph" w:styleId="Sinespaciado">
    <w:name w:val="No Spacing"/>
    <w:uiPriority w:val="1"/>
    <w:qFormat/>
    <w:rsid w:val="000D42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42E2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0D42E2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42E2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42E2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0D42E2"/>
    <w:rPr>
      <w:rFonts w:ascii="Calibri" w:hAnsi="Calibri"/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0D42E2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42E2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42E2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42E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42E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42E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42E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42E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42E2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42E2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42E2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42E2"/>
    <w:rPr>
      <w:rFonts w:ascii="Calibri" w:hAnsi="Calibri"/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0D42E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0D42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D42E2"/>
    <w:rPr>
      <w:rFonts w:ascii="Consolas" w:hAnsi="Consolas" w:cs="Consolas"/>
      <w:sz w:val="20"/>
      <w:szCs w:val="20"/>
    </w:rPr>
  </w:style>
  <w:style w:type="table" w:styleId="Tablaconcuadrcula">
    <w:name w:val="Table Grid"/>
    <w:basedOn w:val="Tablanormal"/>
    <w:rsid w:val="000D4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D42E2"/>
    <w:rPr>
      <w:rFonts w:ascii="Calibri" w:hAnsi="Calibri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2E2"/>
    <w:rPr>
      <w:rFonts w:ascii="Segoe UI" w:hAnsi="Segoe UI" w:cs="Segoe UI"/>
      <w:sz w:val="18"/>
      <w:szCs w:val="18"/>
    </w:rPr>
  </w:style>
  <w:style w:type="numbering" w:styleId="111111">
    <w:name w:val="Outline List 2"/>
    <w:basedOn w:val="Sinlista"/>
    <w:uiPriority w:val="99"/>
    <w:semiHidden/>
    <w:unhideWhenUsed/>
    <w:rsid w:val="000D42E2"/>
    <w:pPr>
      <w:numPr>
        <w:numId w:val="23"/>
      </w:numPr>
    </w:pPr>
  </w:style>
  <w:style w:type="numbering" w:styleId="1ai">
    <w:name w:val="Outline List 1"/>
    <w:basedOn w:val="Sinlista"/>
    <w:uiPriority w:val="99"/>
    <w:semiHidden/>
    <w:unhideWhenUsed/>
    <w:rsid w:val="000D42E2"/>
    <w:pPr>
      <w:numPr>
        <w:numId w:val="24"/>
      </w:numPr>
    </w:pPr>
  </w:style>
  <w:style w:type="numbering" w:styleId="ArtculoSeccin">
    <w:name w:val="Outline List 3"/>
    <w:basedOn w:val="Sinlista"/>
    <w:uiPriority w:val="99"/>
    <w:semiHidden/>
    <w:unhideWhenUsed/>
    <w:rsid w:val="000D42E2"/>
    <w:pPr>
      <w:numPr>
        <w:numId w:val="25"/>
      </w:numPr>
    </w:pPr>
  </w:style>
  <w:style w:type="paragraph" w:styleId="Bibliografa">
    <w:name w:val="Bibliography"/>
    <w:basedOn w:val="Normal"/>
    <w:next w:val="Normal"/>
    <w:uiPriority w:val="37"/>
    <w:semiHidden/>
    <w:unhideWhenUsed/>
    <w:rsid w:val="000D42E2"/>
  </w:style>
  <w:style w:type="paragraph" w:styleId="Textodebloque">
    <w:name w:val="Block Text"/>
    <w:basedOn w:val="Normal"/>
    <w:uiPriority w:val="99"/>
    <w:semiHidden/>
    <w:unhideWhenUsed/>
    <w:rsid w:val="000D42E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D42E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D42E2"/>
    <w:rPr>
      <w:rFonts w:ascii="Calibri" w:hAnsi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D42E2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D42E2"/>
    <w:rPr>
      <w:rFonts w:ascii="Calibri" w:hAnsi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D42E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D42E2"/>
    <w:rPr>
      <w:rFonts w:ascii="Calibri" w:hAnsi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D42E2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D42E2"/>
    <w:rPr>
      <w:rFonts w:ascii="Calibri" w:hAnsi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42E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42E2"/>
    <w:rPr>
      <w:rFonts w:ascii="Calibri" w:hAnsi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D42E2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D42E2"/>
    <w:rPr>
      <w:rFonts w:ascii="Calibri" w:hAnsi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D42E2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D42E2"/>
    <w:rPr>
      <w:rFonts w:ascii="Calibri" w:hAnsi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D42E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D42E2"/>
    <w:rPr>
      <w:rFonts w:ascii="Calibri" w:hAnsi="Calibri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D42E2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0D42E2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D42E2"/>
    <w:rPr>
      <w:rFonts w:ascii="Calibri" w:hAnsi="Calibri"/>
    </w:rPr>
  </w:style>
  <w:style w:type="table" w:styleId="Cuadrculavistosa">
    <w:name w:val="Colorful Grid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D42E2"/>
  </w:style>
  <w:style w:type="character" w:customStyle="1" w:styleId="FechaCar">
    <w:name w:val="Fecha Car"/>
    <w:basedOn w:val="Fuentedeprrafopredeter"/>
    <w:link w:val="Fecha"/>
    <w:uiPriority w:val="99"/>
    <w:semiHidden/>
    <w:rsid w:val="000D42E2"/>
    <w:rPr>
      <w:rFonts w:ascii="Calibri" w:hAnsi="Calibri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D42E2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D42E2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D42E2"/>
    <w:rPr>
      <w:rFonts w:ascii="Calibri" w:hAnsi="Calibri"/>
    </w:rPr>
  </w:style>
  <w:style w:type="character" w:styleId="nfasis">
    <w:name w:val="Emphasis"/>
    <w:basedOn w:val="Fuentedeprrafopredeter"/>
    <w:uiPriority w:val="20"/>
    <w:semiHidden/>
    <w:rsid w:val="000D42E2"/>
    <w:rPr>
      <w:rFonts w:ascii="Calibri" w:hAnsi="Calibri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0D42E2"/>
    <w:rPr>
      <w:rFonts w:ascii="Calibri" w:hAnsi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42E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42E2"/>
    <w:rPr>
      <w:rFonts w:ascii="Calibri" w:hAnsi="Calibri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0D42E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aconcuadrcula1clara">
    <w:name w:val="Grid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cuadrcula3">
    <w:name w:val="Grid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D42E2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D42E2"/>
    <w:rPr>
      <w:rFonts w:ascii="Calibri" w:hAnsi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D42E2"/>
    <w:rPr>
      <w:rFonts w:ascii="Consolas" w:hAnsi="Consolas" w:cs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0D42E2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rsid w:val="000D42E2"/>
    <w:rPr>
      <w:rFonts w:ascii="Corbel" w:eastAsiaTheme="majorEastAsia" w:hAnsi="Corbel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0D42E2"/>
    <w:rPr>
      <w:rFonts w:ascii="Calibri" w:hAnsi="Calibri"/>
      <w:i/>
      <w:iCs/>
      <w:color w:val="155078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0D42E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D42E2"/>
    <w:rPr>
      <w:rFonts w:ascii="Calibri" w:hAnsi="Calibri"/>
      <w:i/>
      <w:iCs/>
      <w:color w:val="155078" w:themeColor="accent1"/>
    </w:rPr>
  </w:style>
  <w:style w:type="character" w:styleId="Referenciaintensa">
    <w:name w:val="Intense Reference"/>
    <w:basedOn w:val="Fuentedeprrafopredeter"/>
    <w:uiPriority w:val="32"/>
    <w:semiHidden/>
    <w:rsid w:val="000D42E2"/>
    <w:rPr>
      <w:rFonts w:ascii="Calibri" w:hAnsi="Calibri"/>
      <w:b/>
      <w:bCs/>
      <w:smallCaps/>
      <w:color w:val="155078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0D42E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Lista">
    <w:name w:val="List"/>
    <w:basedOn w:val="Normal"/>
    <w:uiPriority w:val="99"/>
    <w:semiHidden/>
    <w:unhideWhenUsed/>
    <w:rsid w:val="000D42E2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D42E2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D42E2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D42E2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D42E2"/>
    <w:pPr>
      <w:ind w:left="1415" w:hanging="283"/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D42E2"/>
    <w:pPr>
      <w:numPr>
        <w:numId w:val="2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D42E2"/>
    <w:pPr>
      <w:numPr>
        <w:numId w:val="2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D42E2"/>
    <w:pPr>
      <w:numPr>
        <w:numId w:val="2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0D42E2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D42E2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D42E2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D42E2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D42E2"/>
    <w:pPr>
      <w:spacing w:after="120"/>
      <w:ind w:left="1415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D42E2"/>
    <w:pPr>
      <w:numPr>
        <w:numId w:val="29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D42E2"/>
    <w:pPr>
      <w:numPr>
        <w:numId w:val="30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D42E2"/>
    <w:pPr>
      <w:numPr>
        <w:numId w:val="31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0D42E2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2">
    <w:name w:val="List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3">
    <w:name w:val="List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D42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D42E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D42E2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D42E2"/>
    <w:rPr>
      <w:rFonts w:ascii="Calibri" w:hAnsi="Calibri"/>
    </w:rPr>
  </w:style>
  <w:style w:type="character" w:styleId="Nmerodepgina">
    <w:name w:val="page number"/>
    <w:basedOn w:val="Fuentedeprrafopredeter"/>
    <w:uiPriority w:val="99"/>
    <w:semiHidden/>
    <w:unhideWhenUsed/>
    <w:rsid w:val="000D42E2"/>
    <w:rPr>
      <w:rFonts w:ascii="Calibri" w:hAnsi="Calibri"/>
    </w:rPr>
  </w:style>
  <w:style w:type="table" w:styleId="Tablanormal1">
    <w:name w:val="Plain Table 1"/>
    <w:basedOn w:val="Tablanormal"/>
    <w:uiPriority w:val="41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42E2"/>
    <w:rPr>
      <w:rFonts w:ascii="Consolas" w:hAnsi="Consolas" w:cs="Consolas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rsid w:val="000D42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0D42E2"/>
    <w:rPr>
      <w:rFonts w:ascii="Calibri" w:hAnsi="Calibri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rsid w:val="000D42E2"/>
  </w:style>
  <w:style w:type="character" w:customStyle="1" w:styleId="SaludoCar">
    <w:name w:val="Saludo Car"/>
    <w:basedOn w:val="Fuentedeprrafopredeter"/>
    <w:link w:val="Saludo"/>
    <w:uiPriority w:val="99"/>
    <w:semiHidden/>
    <w:rsid w:val="000D42E2"/>
    <w:rPr>
      <w:rFonts w:ascii="Calibri" w:hAnsi="Calibri"/>
    </w:rPr>
  </w:style>
  <w:style w:type="paragraph" w:styleId="Firma">
    <w:name w:val="Signature"/>
    <w:basedOn w:val="Normal"/>
    <w:link w:val="FirmaCar"/>
    <w:uiPriority w:val="99"/>
    <w:semiHidden/>
    <w:rsid w:val="000D42E2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D42E2"/>
    <w:rPr>
      <w:rFonts w:ascii="Calibri" w:hAnsi="Calibri"/>
    </w:rPr>
  </w:style>
  <w:style w:type="character" w:styleId="Hipervnculointeligente">
    <w:name w:val="Smart Hyperlink"/>
    <w:basedOn w:val="Fuentedeprrafopredeter"/>
    <w:uiPriority w:val="99"/>
    <w:semiHidden/>
    <w:unhideWhenUsed/>
    <w:rsid w:val="000D42E2"/>
    <w:rPr>
      <w:rFonts w:ascii="Calibri" w:hAnsi="Calibri"/>
      <w:u w:val="dotted"/>
    </w:rPr>
  </w:style>
  <w:style w:type="character" w:styleId="Textoennegrita">
    <w:name w:val="Strong"/>
    <w:basedOn w:val="Fuentedeprrafopredeter"/>
    <w:uiPriority w:val="22"/>
    <w:semiHidden/>
    <w:qFormat/>
    <w:rsid w:val="000D42E2"/>
    <w:rPr>
      <w:rFonts w:ascii="Calibri" w:hAnsi="Calibri"/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0D42E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0D42E2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qFormat/>
    <w:rsid w:val="000D42E2"/>
    <w:rPr>
      <w:rFonts w:ascii="Calibri" w:hAnsi="Calibri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rsid w:val="000D42E2"/>
    <w:rPr>
      <w:rFonts w:ascii="Calibri" w:hAnsi="Calibri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0D42E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0D42E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0D42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0D42E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0D42E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0D42E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0D42E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0D42E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0D42E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0D42E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0D42E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0D42E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0D42E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0D42E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0D42E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0D42E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0D42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0D42E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0D42E2"/>
    <w:pPr>
      <w:spacing w:after="0"/>
      <w:ind w:left="280" w:hanging="280"/>
    </w:pPr>
  </w:style>
  <w:style w:type="table" w:styleId="Tablaprofesional">
    <w:name w:val="Table Professional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0D42E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0D42E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0D42E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0D42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0D4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0D42E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0D42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0D42E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0D42E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DC4">
    <w:name w:val="toc 4"/>
    <w:basedOn w:val="Normal"/>
    <w:next w:val="Normal"/>
    <w:autoRedefine/>
    <w:uiPriority w:val="39"/>
    <w:semiHidden/>
    <w:rsid w:val="000D42E2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rsid w:val="000D42E2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rsid w:val="000D42E2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rsid w:val="000D42E2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rsid w:val="000D42E2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rsid w:val="000D42E2"/>
    <w:pPr>
      <w:spacing w:after="100"/>
      <w:ind w:left="2240"/>
    </w:pPr>
  </w:style>
  <w:style w:type="character" w:styleId="Mencinsinresolver">
    <w:name w:val="Unresolved Mention"/>
    <w:basedOn w:val="Fuentedeprrafopredeter"/>
    <w:uiPriority w:val="99"/>
    <w:semiHidden/>
    <w:unhideWhenUsed/>
    <w:rsid w:val="000D42E2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fia\AppData\Roaming\Microsoft\Templates\Formulario%20de%20donaci&#243;n%20de%20diner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C116E04FE3743C199FBA1BD08D39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F2AB3-9B44-4E66-9DE1-5E13D7E4F6A8}"/>
      </w:docPartPr>
      <w:docPartBody>
        <w:p w:rsidR="00A45FFD" w:rsidRDefault="001F4269">
          <w:pPr>
            <w:pStyle w:val="1C116E04FE3743C199FBA1BD08D394B2"/>
          </w:pPr>
          <w:r w:rsidRPr="00D0298D">
            <w:rPr>
              <w:lang w:bidi="es-ES"/>
            </w:rPr>
            <w:t>Dirección</w:t>
          </w:r>
        </w:p>
      </w:docPartBody>
    </w:docPart>
    <w:docPart>
      <w:docPartPr>
        <w:name w:val="02CC2315574D43C5A1266CBB2D05D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F1755-2B04-494C-8AE9-26BE39C8E591}"/>
      </w:docPartPr>
      <w:docPartBody>
        <w:p w:rsidR="00A45FFD" w:rsidRDefault="001F4269">
          <w:pPr>
            <w:pStyle w:val="02CC2315574D43C5A1266CBB2D05DD66"/>
          </w:pPr>
          <w:r w:rsidRPr="00D0298D">
            <w:rPr>
              <w:lang w:bidi="es-ES"/>
            </w:rPr>
            <w:t>Teléfono particular</w:t>
          </w:r>
        </w:p>
      </w:docPartBody>
    </w:docPart>
    <w:docPart>
      <w:docPartPr>
        <w:name w:val="201C72F6F8A848FAA002004380867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32BFE-242B-4CAF-8646-FD1701995D9B}"/>
      </w:docPartPr>
      <w:docPartBody>
        <w:p w:rsidR="00A45FFD" w:rsidRDefault="001F4269">
          <w:pPr>
            <w:pStyle w:val="201C72F6F8A848FAA00200438086711C"/>
          </w:pPr>
          <w:r w:rsidRPr="00D0298D">
            <w:rPr>
              <w:spacing w:val="-6"/>
              <w:lang w:bidi="es-ES"/>
            </w:rPr>
            <w:t>Teléfono móvil</w:t>
          </w:r>
        </w:p>
      </w:docPartBody>
    </w:docPart>
    <w:docPart>
      <w:docPartPr>
        <w:name w:val="9642CA18F2234D339B130E4045212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6CB19-C2EF-4BEC-B9CA-4189161974BC}"/>
      </w:docPartPr>
      <w:docPartBody>
        <w:p w:rsidR="00A45FFD" w:rsidRDefault="001F4269">
          <w:pPr>
            <w:pStyle w:val="9642CA18F2234D339B130E4045212EF1"/>
          </w:pPr>
          <w:r w:rsidRPr="00D0298D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69"/>
    <w:rsid w:val="001B6E23"/>
    <w:rsid w:val="001F4269"/>
    <w:rsid w:val="0066649F"/>
    <w:rsid w:val="00A4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6B3603958D5454D977F64B5AF12B31A">
    <w:name w:val="86B3603958D5454D977F64B5AF12B31A"/>
  </w:style>
  <w:style w:type="paragraph" w:customStyle="1" w:styleId="B6F369C857F64D1BB6AA5D7460F3C943">
    <w:name w:val="B6F369C857F64D1BB6AA5D7460F3C943"/>
  </w:style>
  <w:style w:type="paragraph" w:customStyle="1" w:styleId="1C116E04FE3743C199FBA1BD08D394B2">
    <w:name w:val="1C116E04FE3743C199FBA1BD08D394B2"/>
  </w:style>
  <w:style w:type="paragraph" w:customStyle="1" w:styleId="12A2F1150C074E44B312DE11F7B36D85">
    <w:name w:val="12A2F1150C074E44B312DE11F7B36D85"/>
  </w:style>
  <w:style w:type="paragraph" w:customStyle="1" w:styleId="02CC2315574D43C5A1266CBB2D05DD66">
    <w:name w:val="02CC2315574D43C5A1266CBB2D05DD66"/>
  </w:style>
  <w:style w:type="paragraph" w:customStyle="1" w:styleId="201C72F6F8A848FAA00200438086711C">
    <w:name w:val="201C72F6F8A848FAA00200438086711C"/>
  </w:style>
  <w:style w:type="paragraph" w:customStyle="1" w:styleId="9642CA18F2234D339B130E4045212EF1">
    <w:name w:val="9642CA18F2234D339B130E4045212EF1"/>
  </w:style>
  <w:style w:type="paragraph" w:customStyle="1" w:styleId="F5631B7622BA4CC19EF7A16E9F3106D5">
    <w:name w:val="F5631B7622BA4CC19EF7A16E9F3106D5"/>
  </w:style>
  <w:style w:type="paragraph" w:customStyle="1" w:styleId="AC8FB31452C74E47AF8A7E5B20BF8CD4">
    <w:name w:val="AC8FB31452C74E47AF8A7E5B20BF8CD4"/>
  </w:style>
  <w:style w:type="paragraph" w:customStyle="1" w:styleId="A9513FD7D4934E15AD5020300987F206">
    <w:name w:val="A9513FD7D4934E15AD5020300987F206"/>
  </w:style>
  <w:style w:type="paragraph" w:customStyle="1" w:styleId="C1E00D4782614333870828D423785BC2">
    <w:name w:val="C1E00D4782614333870828D423785BC2"/>
  </w:style>
  <w:style w:type="paragraph" w:customStyle="1" w:styleId="49B04FA320CF4FDD81EEDB27E54CB48B">
    <w:name w:val="49B04FA320CF4FDD81EEDB27E54CB48B"/>
  </w:style>
  <w:style w:type="paragraph" w:customStyle="1" w:styleId="B68580C39BC1479CBD3A01F7ED599F55">
    <w:name w:val="B68580C39BC1479CBD3A01F7ED599F55"/>
  </w:style>
  <w:style w:type="paragraph" w:customStyle="1" w:styleId="4485977225AF4B43B71995B658A73C86">
    <w:name w:val="4485977225AF4B43B71995B658A73C86"/>
  </w:style>
  <w:style w:type="paragraph" w:customStyle="1" w:styleId="4DDF9637D6AD4F26AF23D4620616EFF8">
    <w:name w:val="4DDF9637D6AD4F26AF23D4620616EFF8"/>
    <w:rsid w:val="001F4269"/>
  </w:style>
  <w:style w:type="paragraph" w:customStyle="1" w:styleId="E595326712AD447EB05619A9EF7B626C">
    <w:name w:val="E595326712AD447EB05619A9EF7B626C"/>
    <w:rsid w:val="001F4269"/>
  </w:style>
  <w:style w:type="paragraph" w:customStyle="1" w:styleId="29681DC92F1F4009A25D1DF354F50E71">
    <w:name w:val="29681DC92F1F4009A25D1DF354F50E71"/>
    <w:rsid w:val="001F4269"/>
  </w:style>
  <w:style w:type="paragraph" w:customStyle="1" w:styleId="E5ECAE6AAFD44ECB8D2F7E4BD413C10E">
    <w:name w:val="E5ECAE6AAFD44ECB8D2F7E4BD413C10E"/>
    <w:rsid w:val="001F4269"/>
  </w:style>
  <w:style w:type="paragraph" w:customStyle="1" w:styleId="DF3743F879D24F0CA79DD78FBC12B90B">
    <w:name w:val="DF3743F879D24F0CA79DD78FBC12B90B"/>
    <w:rsid w:val="001F4269"/>
  </w:style>
  <w:style w:type="paragraph" w:customStyle="1" w:styleId="C558F8B4ABE544308248D0C69647F753">
    <w:name w:val="C558F8B4ABE544308248D0C69647F753"/>
    <w:rsid w:val="001F4269"/>
  </w:style>
  <w:style w:type="paragraph" w:customStyle="1" w:styleId="8FA3F65FD0A84C6F870A084CC6CA3793">
    <w:name w:val="8FA3F65FD0A84C6F870A084CC6CA3793"/>
    <w:rsid w:val="001F4269"/>
  </w:style>
  <w:style w:type="paragraph" w:customStyle="1" w:styleId="35F32BC032194592AC45062B8B48EA88">
    <w:name w:val="35F32BC032194592AC45062B8B48EA88"/>
    <w:rsid w:val="001F4269"/>
  </w:style>
  <w:style w:type="paragraph" w:customStyle="1" w:styleId="A1E64E714E3548E0B4ADE946678EA25E">
    <w:name w:val="A1E64E714E3548E0B4ADE946678EA25E"/>
    <w:rsid w:val="001F4269"/>
  </w:style>
  <w:style w:type="paragraph" w:customStyle="1" w:styleId="A82E91202B184F378536EC5D7F7E139E">
    <w:name w:val="A82E91202B184F378536EC5D7F7E139E"/>
    <w:rsid w:val="001F4269"/>
  </w:style>
  <w:style w:type="paragraph" w:customStyle="1" w:styleId="B6F085203D31423EB8994C7FA1E56EA1">
    <w:name w:val="B6F085203D31423EB8994C7FA1E56EA1"/>
    <w:rsid w:val="001F4269"/>
  </w:style>
  <w:style w:type="paragraph" w:customStyle="1" w:styleId="12BB4EE227D54029BF3442B6B9C21344">
    <w:name w:val="12BB4EE227D54029BF3442B6B9C21344"/>
    <w:rsid w:val="001F4269"/>
  </w:style>
  <w:style w:type="paragraph" w:customStyle="1" w:styleId="4E9C66323D3B484F87802EDA141F039D">
    <w:name w:val="4E9C66323D3B484F87802EDA141F039D"/>
    <w:rsid w:val="001F4269"/>
  </w:style>
  <w:style w:type="paragraph" w:customStyle="1" w:styleId="758114B5B5D444B98A6EA10DC346FE64">
    <w:name w:val="758114B5B5D444B98A6EA10DC346FE64"/>
    <w:rsid w:val="001F4269"/>
  </w:style>
  <w:style w:type="paragraph" w:customStyle="1" w:styleId="508FD189ACF2473C9132E2D60B594F93">
    <w:name w:val="508FD189ACF2473C9132E2D60B594F93"/>
    <w:rsid w:val="001F4269"/>
  </w:style>
  <w:style w:type="paragraph" w:customStyle="1" w:styleId="D50DE5F6A7D0423685EA3072E6AEBEA2">
    <w:name w:val="D50DE5F6A7D0423685EA3072E6AEBEA2"/>
    <w:rsid w:val="001F4269"/>
  </w:style>
  <w:style w:type="paragraph" w:customStyle="1" w:styleId="61937851DF2145B990763005A3A3C03D">
    <w:name w:val="61937851DF2145B990763005A3A3C03D"/>
    <w:rsid w:val="001F4269"/>
  </w:style>
  <w:style w:type="paragraph" w:customStyle="1" w:styleId="D0A9189FD6364C6EA97D00886AC5D166">
    <w:name w:val="D0A9189FD6364C6EA97D00886AC5D166"/>
    <w:rsid w:val="001F4269"/>
  </w:style>
  <w:style w:type="paragraph" w:customStyle="1" w:styleId="B2443A7C3BA54681BFE99926C77286E0">
    <w:name w:val="B2443A7C3BA54681BFE99926C77286E0"/>
    <w:rsid w:val="001F4269"/>
  </w:style>
  <w:style w:type="paragraph" w:customStyle="1" w:styleId="B8B5EF68324A4731A896213181C10B86">
    <w:name w:val="B8B5EF68324A4731A896213181C10B86"/>
    <w:rsid w:val="001F4269"/>
  </w:style>
  <w:style w:type="paragraph" w:customStyle="1" w:styleId="63E93DAD19FB4A7AA23FF18E30A23904">
    <w:name w:val="63E93DAD19FB4A7AA23FF18E30A23904"/>
    <w:rsid w:val="001F4269"/>
  </w:style>
  <w:style w:type="paragraph" w:customStyle="1" w:styleId="2AFDF32736934B55807FD953CD1BD39E">
    <w:name w:val="2AFDF32736934B55807FD953CD1BD39E"/>
    <w:rsid w:val="001F4269"/>
  </w:style>
  <w:style w:type="paragraph" w:customStyle="1" w:styleId="EE4666F53DC246F4A794FDC2E62D8B58">
    <w:name w:val="EE4666F53DC246F4A794FDC2E62D8B58"/>
    <w:rsid w:val="001F4269"/>
  </w:style>
  <w:style w:type="paragraph" w:customStyle="1" w:styleId="809C9F269A794F2DB2ECDD50A344903F">
    <w:name w:val="809C9F269A794F2DB2ECDD50A344903F"/>
    <w:rsid w:val="001F4269"/>
  </w:style>
  <w:style w:type="paragraph" w:customStyle="1" w:styleId="559EA928ECC34D08B84861F7048C9366">
    <w:name w:val="559EA928ECC34D08B84861F7048C9366"/>
    <w:rsid w:val="001F4269"/>
  </w:style>
  <w:style w:type="paragraph" w:customStyle="1" w:styleId="4DCC6FA4724E401B8CCC69F6A740D93D">
    <w:name w:val="4DCC6FA4724E401B8CCC69F6A740D93D"/>
    <w:rsid w:val="001F4269"/>
  </w:style>
  <w:style w:type="paragraph" w:customStyle="1" w:styleId="7F23165EB6C34BB9ABE272B69165176D">
    <w:name w:val="7F23165EB6C34BB9ABE272B69165176D"/>
    <w:rsid w:val="001F4269"/>
  </w:style>
  <w:style w:type="paragraph" w:customStyle="1" w:styleId="24E4E1DEE0724FD6A0509C618EC63C97">
    <w:name w:val="24E4E1DEE0724FD6A0509C618EC63C97"/>
    <w:rsid w:val="001F4269"/>
  </w:style>
  <w:style w:type="paragraph" w:customStyle="1" w:styleId="CB8537DA161843219F3CEF9E7FCC3314">
    <w:name w:val="CB8537DA161843219F3CEF9E7FCC3314"/>
    <w:rsid w:val="001F4269"/>
  </w:style>
  <w:style w:type="paragraph" w:customStyle="1" w:styleId="3ED50B426F2B4362A761E586DCDF606F">
    <w:name w:val="3ED50B426F2B4362A761E586DCDF606F"/>
    <w:rsid w:val="001F42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E29515B-EA3B-4154-BA1E-E88259F8F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donación de dinero</Template>
  <TotalTime>0</TotalTime>
  <Pages>1</Pages>
  <Words>82</Words>
  <Characters>451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2020-04-03T04:53:00Z</dcterms:created>
  <dcterms:modified xsi:type="dcterms:W3CDTF">2020-04-03T09:41:00Z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